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3ACA29" w14:textId="77777777" w:rsidR="00A17034" w:rsidRDefault="00237757" w:rsidP="00A17034">
      <w:pPr>
        <w:spacing w:line="360" w:lineRule="auto"/>
        <w:rPr>
          <w:rFonts w:ascii="Calibri" w:hAnsi="Calibri"/>
        </w:rPr>
      </w:pPr>
      <w:r w:rsidRPr="000C0677">
        <w:t xml:space="preserve"> </w:t>
      </w:r>
    </w:p>
    <w:p w14:paraId="0F6A84B4" w14:textId="77777777" w:rsidR="00A17034" w:rsidRPr="00F116BC" w:rsidRDefault="00A17034" w:rsidP="00A17034">
      <w:pPr>
        <w:spacing w:line="360" w:lineRule="auto"/>
        <w:jc w:val="center"/>
        <w:rPr>
          <w:rFonts w:ascii="Calibri" w:hAnsi="Calibri"/>
          <w:b/>
          <w:u w:val="single"/>
        </w:rPr>
      </w:pPr>
      <w:r w:rsidRPr="00F116BC">
        <w:rPr>
          <w:rFonts w:ascii="Calibri" w:hAnsi="Calibri"/>
          <w:b/>
          <w:u w:val="single"/>
        </w:rPr>
        <w:t>King’s Health Partners</w:t>
      </w:r>
    </w:p>
    <w:p w14:paraId="5828EFE2" w14:textId="77777777" w:rsidR="009E3718" w:rsidRDefault="00A17034" w:rsidP="009E3718">
      <w:pPr>
        <w:spacing w:line="360" w:lineRule="auto"/>
        <w:jc w:val="center"/>
        <w:rPr>
          <w:rFonts w:ascii="Calibri" w:hAnsi="Calibri"/>
          <w:b/>
          <w:u w:val="single"/>
        </w:rPr>
      </w:pPr>
      <w:r>
        <w:rPr>
          <w:rFonts w:ascii="Calibri" w:hAnsi="Calibri"/>
          <w:b/>
          <w:u w:val="single"/>
        </w:rPr>
        <w:t>C</w:t>
      </w:r>
      <w:r w:rsidR="008A14FB">
        <w:rPr>
          <w:rFonts w:ascii="Calibri" w:hAnsi="Calibri"/>
          <w:b/>
          <w:u w:val="single"/>
        </w:rPr>
        <w:t xml:space="preserve">linical Academic </w:t>
      </w:r>
      <w:r w:rsidR="009C3E4B">
        <w:rPr>
          <w:rFonts w:ascii="Calibri" w:hAnsi="Calibri"/>
          <w:b/>
          <w:u w:val="single"/>
        </w:rPr>
        <w:t>Group</w:t>
      </w:r>
      <w:r w:rsidR="008A14FB">
        <w:rPr>
          <w:rFonts w:ascii="Calibri" w:hAnsi="Calibri"/>
          <w:b/>
          <w:u w:val="single"/>
        </w:rPr>
        <w:t xml:space="preserve"> </w:t>
      </w:r>
      <w:r w:rsidR="009C3E4B">
        <w:rPr>
          <w:rFonts w:ascii="Calibri" w:hAnsi="Calibri"/>
          <w:b/>
          <w:u w:val="single"/>
        </w:rPr>
        <w:t>(</w:t>
      </w:r>
      <w:r w:rsidR="00107BF9">
        <w:rPr>
          <w:rFonts w:ascii="Calibri" w:hAnsi="Calibri"/>
          <w:b/>
          <w:u w:val="single"/>
        </w:rPr>
        <w:t>CAG</w:t>
      </w:r>
      <w:r w:rsidR="009C3E4B">
        <w:rPr>
          <w:rFonts w:ascii="Calibri" w:hAnsi="Calibri"/>
          <w:b/>
          <w:u w:val="single"/>
        </w:rPr>
        <w:t>)</w:t>
      </w:r>
      <w:r w:rsidR="00107BF9">
        <w:rPr>
          <w:rFonts w:ascii="Calibri" w:hAnsi="Calibri"/>
          <w:b/>
          <w:u w:val="single"/>
        </w:rPr>
        <w:t xml:space="preserve"> Co-Lead</w:t>
      </w:r>
      <w:r w:rsidR="008A14FB">
        <w:rPr>
          <w:rFonts w:ascii="Calibri" w:hAnsi="Calibri"/>
          <w:b/>
          <w:u w:val="single"/>
        </w:rPr>
        <w:t xml:space="preserve"> </w:t>
      </w:r>
      <w:r w:rsidR="009E3718">
        <w:rPr>
          <w:rFonts w:ascii="Calibri" w:hAnsi="Calibri"/>
          <w:b/>
          <w:u w:val="single"/>
        </w:rPr>
        <w:t>Application Form</w:t>
      </w:r>
    </w:p>
    <w:p w14:paraId="5705BA60" w14:textId="141509EE" w:rsidR="00175999" w:rsidRPr="000F3F76" w:rsidRDefault="00175999" w:rsidP="00A17034">
      <w:pPr>
        <w:spacing w:line="360" w:lineRule="auto"/>
        <w:jc w:val="center"/>
        <w:rPr>
          <w:rFonts w:ascii="Euphemia" w:hAnsi="Euphemia"/>
          <w:b/>
          <w:color w:val="595959" w:themeColor="text1" w:themeTint="A6"/>
        </w:rPr>
      </w:pPr>
      <w:r w:rsidRPr="000F3F76">
        <w:rPr>
          <w:rFonts w:ascii="Euphemia" w:hAnsi="Euphemia"/>
          <w:b/>
          <w:color w:val="595959" w:themeColor="text1" w:themeTint="A6"/>
        </w:rPr>
        <w:t>Psychosis Clinical Academic Group</w:t>
      </w:r>
    </w:p>
    <w:p w14:paraId="2AF720DA" w14:textId="77777777" w:rsidR="00D47094" w:rsidRPr="00F116BC" w:rsidRDefault="00D47094" w:rsidP="00A17034">
      <w:pPr>
        <w:spacing w:line="360" w:lineRule="auto"/>
        <w:jc w:val="center"/>
        <w:rPr>
          <w:rFonts w:ascii="Calibri" w:hAnsi="Calibri"/>
          <w:b/>
          <w:u w:val="single"/>
        </w:rPr>
      </w:pPr>
    </w:p>
    <w:p w14:paraId="062CBD4E" w14:textId="4353D2DB" w:rsidR="00A17034" w:rsidRPr="00D47094" w:rsidRDefault="00A17034" w:rsidP="00B71E7E">
      <w:pPr>
        <w:spacing w:line="360" w:lineRule="auto"/>
        <w:jc w:val="center"/>
        <w:rPr>
          <w:rFonts w:ascii="Calibri" w:hAnsi="Calibri"/>
          <w:b/>
        </w:rPr>
      </w:pPr>
      <w:r w:rsidRPr="00D47094">
        <w:rPr>
          <w:rFonts w:ascii="Calibri" w:hAnsi="Calibri"/>
          <w:b/>
        </w:rPr>
        <w:t xml:space="preserve">Closing date: </w:t>
      </w:r>
      <w:r w:rsidR="008F2894">
        <w:rPr>
          <w:rFonts w:ascii="Calibri" w:hAnsi="Calibri"/>
          <w:b/>
        </w:rPr>
        <w:t>Tuesday 4</w:t>
      </w:r>
      <w:r w:rsidR="00D47094" w:rsidRPr="00D47094">
        <w:rPr>
          <w:rFonts w:ascii="Calibri" w:hAnsi="Calibri"/>
          <w:b/>
          <w:vertAlign w:val="superscript"/>
        </w:rPr>
        <w:t>th</w:t>
      </w:r>
      <w:r w:rsidR="00D47094" w:rsidRPr="00D47094">
        <w:rPr>
          <w:rFonts w:ascii="Calibri" w:hAnsi="Calibri"/>
          <w:b/>
        </w:rPr>
        <w:t xml:space="preserve"> October at noon</w:t>
      </w:r>
    </w:p>
    <w:p w14:paraId="15C221D2" w14:textId="77777777" w:rsidR="00D47094" w:rsidRDefault="00D47094" w:rsidP="00B71E7E">
      <w:pPr>
        <w:spacing w:line="360" w:lineRule="auto"/>
        <w:jc w:val="center"/>
        <w:rPr>
          <w:rFonts w:ascii="Calibri" w:hAnsi="Calibri"/>
        </w:rPr>
      </w:pPr>
    </w:p>
    <w:p w14:paraId="7D670637" w14:textId="77777777" w:rsidR="00A17034" w:rsidRDefault="00A17034" w:rsidP="00A17034">
      <w:pPr>
        <w:pStyle w:val="ListParagraph"/>
        <w:numPr>
          <w:ilvl w:val="0"/>
          <w:numId w:val="1"/>
        </w:numPr>
        <w:spacing w:line="360" w:lineRule="auto"/>
      </w:pPr>
      <w:r>
        <w:t>Please state your name and current role:</w:t>
      </w:r>
    </w:p>
    <w:p w14:paraId="0EE31FB2" w14:textId="5FF81CB9" w:rsidR="00A17034" w:rsidRPr="009D5EB7" w:rsidRDefault="00A17034" w:rsidP="008A14FB">
      <w:pPr>
        <w:spacing w:line="360" w:lineRule="auto"/>
        <w:ind w:left="360"/>
      </w:pPr>
      <w:r>
        <w:t>…………………………………………………………………………………………………</w:t>
      </w:r>
      <w:r w:rsidRPr="009D5EB7">
        <w:tab/>
      </w:r>
    </w:p>
    <w:p w14:paraId="3A439C3F" w14:textId="77777777" w:rsidR="00A17034" w:rsidRDefault="00A17034" w:rsidP="00A17034">
      <w:pPr>
        <w:spacing w:line="360" w:lineRule="auto"/>
        <w:rPr>
          <w:rFonts w:ascii="Calibri" w:hAnsi="Calibri"/>
        </w:rPr>
      </w:pPr>
    </w:p>
    <w:p w14:paraId="4ECDF9A6" w14:textId="77777777" w:rsidR="00A17034" w:rsidRDefault="00A17034" w:rsidP="00A17034">
      <w:pPr>
        <w:spacing w:line="360" w:lineRule="auto"/>
        <w:rPr>
          <w:rFonts w:ascii="Calibri" w:hAnsi="Calibri"/>
        </w:rPr>
      </w:pPr>
    </w:p>
    <w:p w14:paraId="03F25D3E" w14:textId="77777777" w:rsidR="008A14FB" w:rsidRDefault="00A17034" w:rsidP="00A17034">
      <w:pPr>
        <w:pStyle w:val="ListParagraph"/>
        <w:numPr>
          <w:ilvl w:val="0"/>
          <w:numId w:val="1"/>
        </w:numPr>
        <w:spacing w:line="360" w:lineRule="auto"/>
      </w:pPr>
      <w:r w:rsidRPr="009D5EB7">
        <w:t>Please set out your experience and competencies for leading th</w:t>
      </w:r>
      <w:r w:rsidR="008A14FB">
        <w:t>is Clinical Academic</w:t>
      </w:r>
    </w:p>
    <w:p w14:paraId="4EEF2A33" w14:textId="19086B90" w:rsidR="00A17034" w:rsidRPr="009D5EB7" w:rsidRDefault="009C3E4B" w:rsidP="008A14FB">
      <w:pPr>
        <w:pStyle w:val="ListParagraph"/>
        <w:spacing w:line="360" w:lineRule="auto"/>
        <w:ind w:left="1080"/>
      </w:pPr>
      <w:r>
        <w:t>Group</w:t>
      </w:r>
      <w:r w:rsidR="00A17034" w:rsidRPr="009D5EB7">
        <w:t xml:space="preserve">. </w:t>
      </w:r>
      <w:r w:rsidR="00A17034" w:rsidRPr="009D5EB7">
        <w:rPr>
          <w:b/>
        </w:rPr>
        <w:t>300 words max:</w:t>
      </w:r>
    </w:p>
    <w:p w14:paraId="4832B8A6" w14:textId="77777777" w:rsidR="00A17034" w:rsidRDefault="00A17034" w:rsidP="00A17034">
      <w:pPr>
        <w:spacing w:line="360" w:lineRule="auto"/>
        <w:rPr>
          <w:rFonts w:ascii="Calibri" w:hAnsi="Calibri"/>
        </w:rPr>
      </w:pPr>
    </w:p>
    <w:p w14:paraId="31596D6B" w14:textId="77777777" w:rsidR="00A17034" w:rsidRDefault="00A17034" w:rsidP="00A17034">
      <w:pPr>
        <w:spacing w:line="360" w:lineRule="auto"/>
        <w:rPr>
          <w:rFonts w:ascii="Calibri" w:hAnsi="Calibri"/>
        </w:rPr>
      </w:pPr>
    </w:p>
    <w:p w14:paraId="4EC7775D" w14:textId="77777777" w:rsidR="00A17034" w:rsidRDefault="00A17034" w:rsidP="00A17034">
      <w:pPr>
        <w:spacing w:line="360" w:lineRule="auto"/>
        <w:rPr>
          <w:rFonts w:ascii="Calibri" w:hAnsi="Calibri"/>
        </w:rPr>
      </w:pPr>
    </w:p>
    <w:p w14:paraId="553B0E4A" w14:textId="77777777" w:rsidR="00A17034" w:rsidRPr="009D5EB7" w:rsidRDefault="00A17034" w:rsidP="00A17034">
      <w:pPr>
        <w:pStyle w:val="ListParagraph"/>
        <w:numPr>
          <w:ilvl w:val="0"/>
          <w:numId w:val="1"/>
        </w:numPr>
        <w:spacing w:line="360" w:lineRule="auto"/>
      </w:pPr>
      <w:r w:rsidRPr="009D5EB7">
        <w:t xml:space="preserve">Describe how you would encourage the delivery of the tripartite mission, in line with </w:t>
      </w:r>
      <w:hyperlink r:id="rId10" w:history="1">
        <w:r w:rsidRPr="009D5EB7">
          <w:rPr>
            <w:rStyle w:val="Hyperlink"/>
          </w:rPr>
          <w:t>the KHP 5 year plan</w:t>
        </w:r>
      </w:hyperlink>
      <w:r w:rsidRPr="009D5EB7">
        <w:t xml:space="preserve"> (please click to access the Five Year Plan online). </w:t>
      </w:r>
      <w:r w:rsidRPr="009D5EB7">
        <w:rPr>
          <w:b/>
        </w:rPr>
        <w:t>300 words max:</w:t>
      </w:r>
    </w:p>
    <w:p w14:paraId="55A00F1D" w14:textId="77777777" w:rsidR="00A17034" w:rsidRDefault="00A17034" w:rsidP="00A17034">
      <w:pPr>
        <w:spacing w:line="360" w:lineRule="auto"/>
        <w:rPr>
          <w:rFonts w:ascii="Calibri" w:hAnsi="Calibri"/>
        </w:rPr>
      </w:pPr>
    </w:p>
    <w:p w14:paraId="2F6BFC00" w14:textId="77777777" w:rsidR="00A17034" w:rsidRDefault="00A17034" w:rsidP="00A17034">
      <w:pPr>
        <w:spacing w:line="360" w:lineRule="auto"/>
        <w:rPr>
          <w:rFonts w:ascii="Calibri" w:hAnsi="Calibri"/>
        </w:rPr>
      </w:pPr>
    </w:p>
    <w:p w14:paraId="569218D9" w14:textId="77777777" w:rsidR="00A17034" w:rsidRPr="005C22FC" w:rsidRDefault="00A17034" w:rsidP="00A17034">
      <w:pPr>
        <w:spacing w:line="360" w:lineRule="auto"/>
        <w:rPr>
          <w:rFonts w:ascii="Calibri" w:hAnsi="Calibri"/>
        </w:rPr>
      </w:pPr>
    </w:p>
    <w:p w14:paraId="3DD0213D" w14:textId="7F3809FA" w:rsidR="00A17034" w:rsidRPr="009D5EB7" w:rsidRDefault="00A17034" w:rsidP="00A17034">
      <w:pPr>
        <w:pStyle w:val="ListParagraph"/>
        <w:numPr>
          <w:ilvl w:val="0"/>
          <w:numId w:val="1"/>
        </w:numPr>
        <w:spacing w:line="360" w:lineRule="auto"/>
      </w:pPr>
      <w:r w:rsidRPr="009D5EB7">
        <w:t xml:space="preserve">Set out the </w:t>
      </w:r>
      <w:r w:rsidR="00CF473F" w:rsidRPr="009D5EB7">
        <w:t>high-level</w:t>
      </w:r>
      <w:r w:rsidRPr="009D5EB7">
        <w:t xml:space="preserve"> vision for helping the </w:t>
      </w:r>
      <w:r w:rsidR="008A14FB">
        <w:t xml:space="preserve">Clinical Academic </w:t>
      </w:r>
      <w:r w:rsidR="009C3E4B">
        <w:t>Group</w:t>
      </w:r>
      <w:r w:rsidRPr="009D5EB7">
        <w:t xml:space="preserve"> to thrive. </w:t>
      </w:r>
      <w:r w:rsidRPr="009D5EB7">
        <w:rPr>
          <w:b/>
        </w:rPr>
        <w:t>300 words max:</w:t>
      </w:r>
    </w:p>
    <w:p w14:paraId="7497E3EB" w14:textId="77777777" w:rsidR="00A17034" w:rsidRDefault="00A17034" w:rsidP="00A17034">
      <w:pPr>
        <w:spacing w:line="360" w:lineRule="auto"/>
        <w:rPr>
          <w:rFonts w:ascii="Calibri" w:hAnsi="Calibri"/>
        </w:rPr>
      </w:pPr>
    </w:p>
    <w:p w14:paraId="020FA882" w14:textId="5D712D0D" w:rsidR="00A17034" w:rsidRDefault="00A17034" w:rsidP="00A17034">
      <w:pPr>
        <w:spacing w:line="360" w:lineRule="auto"/>
        <w:rPr>
          <w:rFonts w:ascii="Calibri" w:hAnsi="Calibri"/>
        </w:rPr>
      </w:pPr>
    </w:p>
    <w:p w14:paraId="59DA2915" w14:textId="2166F0E9" w:rsidR="008A14FB" w:rsidRDefault="008A14FB" w:rsidP="00A17034">
      <w:pPr>
        <w:spacing w:line="360" w:lineRule="auto"/>
        <w:rPr>
          <w:rFonts w:ascii="Calibri" w:hAnsi="Calibri"/>
        </w:rPr>
      </w:pPr>
    </w:p>
    <w:p w14:paraId="0534CBCD" w14:textId="77777777" w:rsidR="008A14FB" w:rsidRDefault="008A14FB" w:rsidP="00A17034">
      <w:pPr>
        <w:spacing w:line="360" w:lineRule="auto"/>
        <w:rPr>
          <w:rFonts w:ascii="Calibri" w:hAnsi="Calibri"/>
        </w:rPr>
      </w:pPr>
    </w:p>
    <w:p w14:paraId="4595EBB7" w14:textId="77777777" w:rsidR="00A17034" w:rsidRPr="002F3951" w:rsidRDefault="00A17034" w:rsidP="00A17034">
      <w:pPr>
        <w:spacing w:line="360" w:lineRule="auto"/>
        <w:rPr>
          <w:rFonts w:ascii="Calibri" w:hAnsi="Calibri"/>
          <w:b/>
        </w:rPr>
      </w:pPr>
      <w:r w:rsidRPr="002F3951">
        <w:rPr>
          <w:rFonts w:ascii="Calibri" w:hAnsi="Calibri"/>
          <w:b/>
        </w:rPr>
        <w:t>Submitting applications</w:t>
      </w:r>
      <w:r>
        <w:rPr>
          <w:rFonts w:ascii="Calibri" w:hAnsi="Calibri"/>
          <w:b/>
        </w:rPr>
        <w:t>:</w:t>
      </w:r>
    </w:p>
    <w:p w14:paraId="34D974B3" w14:textId="294F9E17" w:rsidR="00B42F29" w:rsidRDefault="00A17034" w:rsidP="00A17034">
      <w:pPr>
        <w:spacing w:line="360" w:lineRule="auto"/>
        <w:rPr>
          <w:rFonts w:ascii="Calibri" w:hAnsi="Calibri"/>
        </w:rPr>
      </w:pPr>
      <w:r>
        <w:rPr>
          <w:rFonts w:ascii="Calibri" w:hAnsi="Calibri"/>
        </w:rPr>
        <w:t xml:space="preserve">Please email this application form and </w:t>
      </w:r>
      <w:r w:rsidRPr="005C22FC">
        <w:rPr>
          <w:rFonts w:ascii="Calibri" w:hAnsi="Calibri"/>
        </w:rPr>
        <w:t>a short CV</w:t>
      </w:r>
      <w:r>
        <w:rPr>
          <w:rFonts w:ascii="Calibri" w:hAnsi="Calibri"/>
        </w:rPr>
        <w:t xml:space="preserve"> to </w:t>
      </w:r>
      <w:hyperlink r:id="rId11" w:history="1">
        <w:r w:rsidRPr="00BE6209">
          <w:rPr>
            <w:rStyle w:val="Hyperlink"/>
            <w:rFonts w:ascii="Calibri" w:hAnsi="Calibri"/>
          </w:rPr>
          <w:t>jill.lockett@kcl.ac.uk</w:t>
        </w:r>
      </w:hyperlink>
      <w:r>
        <w:rPr>
          <w:rFonts w:ascii="Calibri" w:hAnsi="Calibri"/>
        </w:rPr>
        <w:t xml:space="preserve"> by </w:t>
      </w:r>
      <w:r w:rsidR="004F36F9">
        <w:rPr>
          <w:rFonts w:ascii="Calibri" w:hAnsi="Calibri"/>
          <w:b/>
          <w:u w:val="single"/>
        </w:rPr>
        <w:t xml:space="preserve">noon on </w:t>
      </w:r>
      <w:r w:rsidR="008F2894">
        <w:rPr>
          <w:rFonts w:ascii="Calibri" w:hAnsi="Calibri"/>
          <w:b/>
          <w:u w:val="single"/>
        </w:rPr>
        <w:t>Tuesday 4</w:t>
      </w:r>
      <w:r w:rsidR="004F36F9" w:rsidRPr="0064003D">
        <w:rPr>
          <w:rFonts w:ascii="Calibri" w:hAnsi="Calibri"/>
          <w:b/>
          <w:u w:val="single"/>
          <w:vertAlign w:val="superscript"/>
        </w:rPr>
        <w:t>th</w:t>
      </w:r>
      <w:r w:rsidR="004F36F9">
        <w:rPr>
          <w:rFonts w:ascii="Calibri" w:hAnsi="Calibri"/>
          <w:b/>
          <w:u w:val="single"/>
        </w:rPr>
        <w:t xml:space="preserve"> October 2022</w:t>
      </w:r>
      <w:r>
        <w:rPr>
          <w:rFonts w:ascii="Calibri" w:hAnsi="Calibri"/>
        </w:rPr>
        <w:t xml:space="preserve">. </w:t>
      </w:r>
    </w:p>
    <w:p w14:paraId="2380AFA9" w14:textId="3801B715" w:rsidR="00A17034" w:rsidRPr="001F5FE0" w:rsidRDefault="00A17034" w:rsidP="00A17034">
      <w:pPr>
        <w:spacing w:line="360" w:lineRule="auto"/>
        <w:rPr>
          <w:rFonts w:ascii="Calibri" w:hAnsi="Calibri"/>
        </w:rPr>
      </w:pPr>
      <w:r>
        <w:rPr>
          <w:rFonts w:ascii="Calibri" w:hAnsi="Calibri"/>
        </w:rPr>
        <w:t>Please note that the proposed date for interviews is</w:t>
      </w:r>
      <w:r w:rsidR="00390199">
        <w:rPr>
          <w:rFonts w:ascii="Calibri" w:hAnsi="Calibri"/>
        </w:rPr>
        <w:t xml:space="preserve"> w/c</w:t>
      </w:r>
      <w:r w:rsidR="0023295F">
        <w:rPr>
          <w:rFonts w:ascii="Calibri" w:hAnsi="Calibri"/>
        </w:rPr>
        <w:t xml:space="preserve"> 10</w:t>
      </w:r>
      <w:r w:rsidR="0023295F" w:rsidRPr="0023295F">
        <w:rPr>
          <w:rFonts w:ascii="Calibri" w:hAnsi="Calibri"/>
          <w:vertAlign w:val="superscript"/>
        </w:rPr>
        <w:t>th</w:t>
      </w:r>
      <w:r w:rsidR="0023295F">
        <w:rPr>
          <w:rFonts w:ascii="Calibri" w:hAnsi="Calibri"/>
        </w:rPr>
        <w:t xml:space="preserve"> October 2022</w:t>
      </w:r>
      <w:r>
        <w:rPr>
          <w:rFonts w:ascii="Calibri" w:hAnsi="Calibri"/>
        </w:rPr>
        <w:t xml:space="preserve">. </w:t>
      </w:r>
    </w:p>
    <w:p w14:paraId="405DE03B" w14:textId="1406F92C" w:rsidR="00237757" w:rsidRPr="000C0677" w:rsidRDefault="00237757" w:rsidP="000C0677"/>
    <w:sectPr w:rsidR="00237757" w:rsidRPr="000C0677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F079D" w14:textId="77777777" w:rsidR="000212BA" w:rsidRDefault="000212BA" w:rsidP="00786CBE">
      <w:r>
        <w:separator/>
      </w:r>
    </w:p>
  </w:endnote>
  <w:endnote w:type="continuationSeparator" w:id="0">
    <w:p w14:paraId="16D08C06" w14:textId="77777777" w:rsidR="000212BA" w:rsidRDefault="000212BA" w:rsidP="00786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E5BC6" w14:textId="79142060" w:rsidR="00786CBE" w:rsidRDefault="008A14FB">
    <w:pPr>
      <w:pStyle w:val="Footer"/>
    </w:pPr>
    <w:r>
      <w:rPr>
        <w:noProof/>
      </w:rPr>
      <w:drawing>
        <wp:inline distT="0" distB="0" distL="0" distR="0" wp14:anchorId="509962F8" wp14:editId="5D71FD6D">
          <wp:extent cx="5727700" cy="5207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F5DF75" w14:textId="77777777" w:rsidR="000212BA" w:rsidRDefault="000212BA" w:rsidP="00786CBE">
      <w:r>
        <w:separator/>
      </w:r>
    </w:p>
  </w:footnote>
  <w:footnote w:type="continuationSeparator" w:id="0">
    <w:p w14:paraId="0772D1BD" w14:textId="77777777" w:rsidR="000212BA" w:rsidRDefault="000212BA" w:rsidP="00786C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0F7AF" w14:textId="3D6088C6" w:rsidR="00786CBE" w:rsidRDefault="008A14FB" w:rsidP="009A54D5">
    <w:pPr>
      <w:pStyle w:val="Header"/>
      <w:jc w:val="right"/>
    </w:pPr>
    <w:r>
      <w:rPr>
        <w:noProof/>
      </w:rPr>
      <w:drawing>
        <wp:inline distT="0" distB="0" distL="0" distR="0" wp14:anchorId="7D52126A" wp14:editId="142A7F40">
          <wp:extent cx="5734050" cy="4381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1EAF4EE" w14:textId="77777777" w:rsidR="00786CBE" w:rsidRDefault="00786C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427A47"/>
    <w:multiLevelType w:val="hybridMultilevel"/>
    <w:tmpl w:val="2D243570"/>
    <w:lvl w:ilvl="0" w:tplc="3C1ED67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68895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034"/>
    <w:rsid w:val="000212BA"/>
    <w:rsid w:val="0002236B"/>
    <w:rsid w:val="000449DB"/>
    <w:rsid w:val="000C0677"/>
    <w:rsid w:val="000F3F76"/>
    <w:rsid w:val="00107BF9"/>
    <w:rsid w:val="00151B43"/>
    <w:rsid w:val="00175999"/>
    <w:rsid w:val="001A688D"/>
    <w:rsid w:val="0023295F"/>
    <w:rsid w:val="00237757"/>
    <w:rsid w:val="002A304A"/>
    <w:rsid w:val="00306EFA"/>
    <w:rsid w:val="0037303A"/>
    <w:rsid w:val="00390199"/>
    <w:rsid w:val="004255C3"/>
    <w:rsid w:val="004D0C5A"/>
    <w:rsid w:val="004F36F9"/>
    <w:rsid w:val="00565A93"/>
    <w:rsid w:val="006E7C8C"/>
    <w:rsid w:val="006F4D5B"/>
    <w:rsid w:val="00786CBE"/>
    <w:rsid w:val="008A14FB"/>
    <w:rsid w:val="008D12D8"/>
    <w:rsid w:val="008F2894"/>
    <w:rsid w:val="00937145"/>
    <w:rsid w:val="009A54D5"/>
    <w:rsid w:val="009B2CB7"/>
    <w:rsid w:val="009C3E4B"/>
    <w:rsid w:val="009E3718"/>
    <w:rsid w:val="00A17034"/>
    <w:rsid w:val="00B373E7"/>
    <w:rsid w:val="00B42F29"/>
    <w:rsid w:val="00B56786"/>
    <w:rsid w:val="00B71E7E"/>
    <w:rsid w:val="00BD2C45"/>
    <w:rsid w:val="00C80BC3"/>
    <w:rsid w:val="00CF473F"/>
    <w:rsid w:val="00D06F3D"/>
    <w:rsid w:val="00D47094"/>
    <w:rsid w:val="00D66DB0"/>
    <w:rsid w:val="00D87626"/>
    <w:rsid w:val="00D97CA5"/>
    <w:rsid w:val="00DF7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985FDC"/>
  <w15:chartTrackingRefBased/>
  <w15:docId w15:val="{FE03AB3C-6440-47BC-B19A-0F71B69DE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7034"/>
    <w:rPr>
      <w:rFonts w:ascii="Arial" w:eastAsia="Times New Roman" w:hAnsi="Arial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6C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6CBE"/>
  </w:style>
  <w:style w:type="paragraph" w:styleId="Footer">
    <w:name w:val="footer"/>
    <w:basedOn w:val="Normal"/>
    <w:link w:val="FooterChar"/>
    <w:uiPriority w:val="99"/>
    <w:unhideWhenUsed/>
    <w:rsid w:val="00786C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6CBE"/>
  </w:style>
  <w:style w:type="paragraph" w:styleId="BalloonText">
    <w:name w:val="Balloon Text"/>
    <w:basedOn w:val="Normal"/>
    <w:link w:val="BalloonTextChar"/>
    <w:uiPriority w:val="99"/>
    <w:semiHidden/>
    <w:unhideWhenUsed/>
    <w:rsid w:val="00786C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86CBE"/>
    <w:rPr>
      <w:rFonts w:ascii="Tahoma" w:hAnsi="Tahoma" w:cs="Tahoma"/>
      <w:sz w:val="16"/>
      <w:szCs w:val="16"/>
    </w:rPr>
  </w:style>
  <w:style w:type="character" w:styleId="Hyperlink">
    <w:name w:val="Hyperlink"/>
    <w:unhideWhenUsed/>
    <w:rsid w:val="0023775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17034"/>
    <w:pPr>
      <w:spacing w:after="200" w:line="276" w:lineRule="auto"/>
      <w:ind w:left="720"/>
      <w:contextualSpacing/>
    </w:pPr>
    <w:rPr>
      <w:rFonts w:ascii="Calibri" w:eastAsia="Calibri" w:hAnsi="Calibri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jill.lockett@kcl.ac.uk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kingshealthpartners.org/our-five-year-plan-2020-2025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1807116\Downloads\KHP_word_template_2017_original%20(5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BC14FFFB565A47B4F5514874138DCF" ma:contentTypeVersion="23" ma:contentTypeDescription="Create a new document." ma:contentTypeScope="" ma:versionID="43432dc3ffc6c13a96bb6bc333dec6ab">
  <xsd:schema xmlns:xsd="http://www.w3.org/2001/XMLSchema" xmlns:xs="http://www.w3.org/2001/XMLSchema" xmlns:p="http://schemas.microsoft.com/office/2006/metadata/properties" xmlns:ns1="http://schemas.microsoft.com/sharepoint/v3" xmlns:ns2="5c39a54e-7e83-4f9c-8860-e00f48881d5a" xmlns:ns3="0ab3774a-28f4-4f3a-83e7-ea03534cbe00" xmlns:ns4="4aaf35b1-80a8-48e7-9d03-c612add1997b" targetNamespace="http://schemas.microsoft.com/office/2006/metadata/properties" ma:root="true" ma:fieldsID="f3da2f6c7eb8cb97893493bba1cbb7ca" ns1:_="" ns2:_="" ns3:_="" ns4:_="">
    <xsd:import namespace="http://schemas.microsoft.com/sharepoint/v3"/>
    <xsd:import namespace="5c39a54e-7e83-4f9c-8860-e00f48881d5a"/>
    <xsd:import namespace="0ab3774a-28f4-4f3a-83e7-ea03534cbe00"/>
    <xsd:import namespace="4aaf35b1-80a8-48e7-9d03-c612add199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Contact_x0020_person" minOccurs="0"/>
                <xsd:element ref="ns2:Type_x0020_of_x0020_document" minOccurs="0"/>
                <xsd:element ref="ns2:Date" minOccurs="0"/>
                <xsd:element ref="ns2:DataSourc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Note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39a54e-7e83-4f9c-8860-e00f48881d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Contact_x0020_person" ma:index="10" nillable="true" ma:displayName="Contact person" ma:description="Contact person for this document" ma:list="{0330c2fe-0ceb-4c73-b018-446d4afbfc78}" ma:internalName="Contact_x0020_person" ma:showField="Title">
      <xsd:simpleType>
        <xsd:restriction base="dms:Lookup"/>
      </xsd:simpleType>
    </xsd:element>
    <xsd:element name="Type_x0020_of_x0020_document" ma:index="11" nillable="true" ma:displayName="Type of document" ma:list="{95d1014f-ef96-43b8-a85f-b4c2b983d982}" ma:internalName="Type_x0020_of_x0020_document" ma:showField="Title">
      <xsd:simpleType>
        <xsd:restriction base="dms:Lookup"/>
      </xsd:simpleType>
    </xsd:element>
    <xsd:element name="Date" ma:index="12" nillable="true" ma:displayName="Date" ma:format="DateOnly" ma:internalName="Date">
      <xsd:simpleType>
        <xsd:restriction base="dms:DateTime"/>
      </xsd:simpleType>
    </xsd:element>
    <xsd:element name="DataSource" ma:index="13" nillable="true" ma:displayName="Data Source" ma:default="url: " ma:description="Link to the source of data" ma:format="Dropdown" ma:internalName="DataSource">
      <xsd:simpleType>
        <xsd:restriction base="dms:Text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s" ma:index="18" nillable="true" ma:displayName="Notes" ma:format="Dropdown" ma:internalName="Notes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0" nillable="true" ma:displayName="Tags" ma:internalName="MediaServiceAutoTags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731d7151-b795-48f9-9207-6285658e27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b3774a-28f4-4f3a-83e7-ea03534cbe0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af35b1-80a8-48e7-9d03-c612add1997b" elementFormDefault="qualified">
    <xsd:import namespace="http://schemas.microsoft.com/office/2006/documentManagement/types"/>
    <xsd:import namespace="http://schemas.microsoft.com/office/infopath/2007/PartnerControls"/>
    <xsd:element name="TaxCatchAll" ma:index="29" nillable="true" ma:displayName="Taxonomy Catch All Column" ma:hidden="true" ma:list="{5e87baa8-df46-477a-ab67-5b3c1e92cd37}" ma:internalName="TaxCatchAll" ma:showField="CatchAllData" ma:web="0ab3774a-28f4-4f3a-83e7-ea03534cbe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1" ma:displayName="Project nam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Notes xmlns="5c39a54e-7e83-4f9c-8860-e00f48881d5a" xsi:nil="true"/>
    <Contact_x0020_person xmlns="5c39a54e-7e83-4f9c-8860-e00f48881d5a" xsi:nil="true"/>
    <_ip_UnifiedCompliancePolicyProperties xmlns="http://schemas.microsoft.com/sharepoint/v3" xsi:nil="true"/>
    <Type_x0020_of_x0020_document xmlns="5c39a54e-7e83-4f9c-8860-e00f48881d5a" xsi:nil="true"/>
    <Date xmlns="5c39a54e-7e83-4f9c-8860-e00f48881d5a" xsi:nil="true"/>
    <DataSource xmlns="5c39a54e-7e83-4f9c-8860-e00f48881d5a">url: </DataSource>
    <TaxCatchAll xmlns="4aaf35b1-80a8-48e7-9d03-c612add1997b" xsi:nil="true"/>
    <lcf76f155ced4ddcb4097134ff3c332f xmlns="5c39a54e-7e83-4f9c-8860-e00f48881d5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9AE9DC3-B4EA-4037-A384-5B93DBC488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c39a54e-7e83-4f9c-8860-e00f48881d5a"/>
    <ds:schemaRef ds:uri="0ab3774a-28f4-4f3a-83e7-ea03534cbe00"/>
    <ds:schemaRef ds:uri="4aaf35b1-80a8-48e7-9d03-c612add199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5186C5-9BD8-4967-8023-8CF3292ED06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5c39a54e-7e83-4f9c-8860-e00f48881d5a"/>
    <ds:schemaRef ds:uri="4aaf35b1-80a8-48e7-9d03-c612add1997b"/>
  </ds:schemaRefs>
</ds:datastoreItem>
</file>

<file path=customXml/itemProps3.xml><?xml version="1.0" encoding="utf-8"?>
<ds:datastoreItem xmlns:ds="http://schemas.openxmlformats.org/officeDocument/2006/customXml" ds:itemID="{DC7C7274-D612-48FD-9BC3-73D884FE332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KHP_word_template_2017_original (5)</Template>
  <TotalTime>1</TotalTime>
  <Pages>1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Marshall-Hall, Christin</dc:creator>
  <cp:keywords/>
  <cp:lastModifiedBy>Michelle Martin</cp:lastModifiedBy>
  <cp:revision>2</cp:revision>
  <dcterms:created xsi:type="dcterms:W3CDTF">2022-09-14T13:47:00Z</dcterms:created>
  <dcterms:modified xsi:type="dcterms:W3CDTF">2022-09-14T13:47:00Z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0x010100E6BC14FFFB565A47B4F5514874138DCF</vt:lpwstr>
  </property>
</Properties>
</file>