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A84B4" w14:textId="5BC9DB9D" w:rsidR="00A17034" w:rsidRPr="00F116BC" w:rsidRDefault="00A17034" w:rsidP="008115B4">
      <w:pPr>
        <w:spacing w:line="360" w:lineRule="auto"/>
        <w:jc w:val="center"/>
        <w:rPr>
          <w:rFonts w:ascii="Calibri" w:hAnsi="Calibri"/>
          <w:b/>
          <w:u w:val="single"/>
        </w:rPr>
      </w:pPr>
      <w:r w:rsidRPr="00F116BC">
        <w:rPr>
          <w:rFonts w:ascii="Calibri" w:hAnsi="Calibri"/>
          <w:b/>
          <w:u w:val="single"/>
        </w:rPr>
        <w:t>King’s Health Partners</w:t>
      </w:r>
    </w:p>
    <w:p w14:paraId="3A7528FD" w14:textId="77777777" w:rsidR="002A23BA" w:rsidRPr="00F116BC" w:rsidRDefault="00A17034" w:rsidP="002A23BA">
      <w:pPr>
        <w:spacing w:line="360" w:lineRule="auto"/>
        <w:jc w:val="center"/>
        <w:rPr>
          <w:rFonts w:ascii="Calibri" w:hAnsi="Calibri"/>
          <w:b/>
          <w:u w:val="single"/>
        </w:rPr>
      </w:pPr>
      <w:r>
        <w:rPr>
          <w:rFonts w:ascii="Calibri" w:hAnsi="Calibri"/>
          <w:b/>
          <w:u w:val="single"/>
        </w:rPr>
        <w:t>C</w:t>
      </w:r>
      <w:r w:rsidR="008A14FB">
        <w:rPr>
          <w:rFonts w:ascii="Calibri" w:hAnsi="Calibri"/>
          <w:b/>
          <w:u w:val="single"/>
        </w:rPr>
        <w:t xml:space="preserve">linical Academic </w:t>
      </w:r>
      <w:r w:rsidR="0079112E">
        <w:rPr>
          <w:rFonts w:ascii="Calibri" w:hAnsi="Calibri"/>
          <w:b/>
          <w:u w:val="single"/>
        </w:rPr>
        <w:t>Partnership (CAP) Joint</w:t>
      </w:r>
      <w:r w:rsidR="008A14FB">
        <w:rPr>
          <w:rFonts w:ascii="Calibri" w:hAnsi="Calibri"/>
          <w:b/>
          <w:u w:val="single"/>
        </w:rPr>
        <w:t xml:space="preserve"> Director </w:t>
      </w:r>
      <w:r w:rsidR="002A23BA">
        <w:rPr>
          <w:rFonts w:ascii="Calibri" w:hAnsi="Calibri"/>
          <w:b/>
          <w:u w:val="single"/>
        </w:rPr>
        <w:t>Application Form</w:t>
      </w:r>
    </w:p>
    <w:p w14:paraId="04719FE5" w14:textId="1E089390" w:rsidR="00A17034" w:rsidRDefault="008A14FB" w:rsidP="00A17034">
      <w:pPr>
        <w:spacing w:line="360" w:lineRule="auto"/>
        <w:jc w:val="center"/>
        <w:rPr>
          <w:rFonts w:ascii="Euphemia" w:hAnsi="Euphemia"/>
          <w:b/>
          <w:color w:val="595959" w:themeColor="text1" w:themeTint="A6"/>
        </w:rPr>
      </w:pPr>
      <w:r w:rsidRPr="00301881">
        <w:rPr>
          <w:rFonts w:ascii="Euphemia" w:hAnsi="Euphemia"/>
          <w:b/>
          <w:color w:val="595959" w:themeColor="text1" w:themeTint="A6"/>
        </w:rPr>
        <w:t>Diabetes, Endocrinology and Obesity</w:t>
      </w:r>
      <w:r w:rsidR="0079112E" w:rsidRPr="00301881">
        <w:rPr>
          <w:rFonts w:ascii="Euphemia" w:hAnsi="Euphemia"/>
          <w:b/>
          <w:color w:val="595959" w:themeColor="text1" w:themeTint="A6"/>
        </w:rPr>
        <w:t xml:space="preserve"> Clinical Academic Partnership </w:t>
      </w:r>
    </w:p>
    <w:p w14:paraId="20F7DECC" w14:textId="05509E66" w:rsidR="009C5B54" w:rsidRPr="009C5B54" w:rsidRDefault="009C5B54" w:rsidP="008115B4">
      <w:pPr>
        <w:jc w:val="both"/>
        <w:rPr>
          <w:rFonts w:ascii="Calibri" w:eastAsia="Calibri" w:hAnsi="Calibri" w:cs="Calibri"/>
          <w:color w:val="833C0B" w:themeColor="accent2" w:themeShade="80"/>
          <w:szCs w:val="22"/>
          <w:lang w:eastAsia="en-US"/>
        </w:rPr>
      </w:pPr>
      <w:r w:rsidRPr="009C5B54">
        <w:rPr>
          <w:rFonts w:ascii="Calibri" w:eastAsia="Calibri" w:hAnsi="Calibri" w:cs="Calibri"/>
          <w:b/>
          <w:bCs/>
          <w:color w:val="833C0B" w:themeColor="accent2" w:themeShade="80"/>
          <w:szCs w:val="22"/>
          <w:lang w:eastAsia="en-US"/>
        </w:rPr>
        <w:t>Please note:</w:t>
      </w:r>
      <w:r w:rsidRPr="009C5B54">
        <w:rPr>
          <w:rFonts w:ascii="Calibri" w:eastAsia="Calibri" w:hAnsi="Calibri" w:cs="Calibri"/>
          <w:color w:val="833C0B" w:themeColor="accent2" w:themeShade="80"/>
          <w:szCs w:val="22"/>
          <w:lang w:eastAsia="en-US"/>
        </w:rPr>
        <w:t xml:space="preserve"> For our Clinical Academic Partnerships, only joint leadership applications will be considered. Joint applications should reflect the breadth of our tripartite mission (research, clinical and education excellence) and include representation from all four partners of King’s Health Partners. </w:t>
      </w:r>
      <w:r w:rsidR="00327A5D">
        <w:rPr>
          <w:rFonts w:ascii="Calibri" w:eastAsia="Calibri" w:hAnsi="Calibri" w:cs="Calibri"/>
          <w:color w:val="833C0B" w:themeColor="accent2" w:themeShade="80"/>
          <w:szCs w:val="22"/>
          <w:lang w:eastAsia="en-US"/>
        </w:rPr>
        <w:t xml:space="preserve">Please complete a single application form and attach all relevant CVs. Individual applications will unfortunately not be eligible. </w:t>
      </w:r>
    </w:p>
    <w:p w14:paraId="6DB9A8B9" w14:textId="602AF95F" w:rsidR="002A23BA" w:rsidRPr="00301881" w:rsidRDefault="002A23BA" w:rsidP="00A17034">
      <w:pPr>
        <w:spacing w:line="360" w:lineRule="auto"/>
        <w:jc w:val="center"/>
        <w:rPr>
          <w:rFonts w:ascii="Euphemia" w:hAnsi="Euphemia"/>
          <w:b/>
          <w:color w:val="595959" w:themeColor="text1" w:themeTint="A6"/>
        </w:rPr>
      </w:pPr>
    </w:p>
    <w:p w14:paraId="78DE6099" w14:textId="3A8C4058" w:rsidR="00A17034" w:rsidRPr="002A23BA" w:rsidRDefault="00A17034" w:rsidP="00A17034">
      <w:pPr>
        <w:spacing w:line="360" w:lineRule="auto"/>
        <w:jc w:val="center"/>
        <w:rPr>
          <w:rFonts w:ascii="Calibri" w:hAnsi="Calibri"/>
          <w:b/>
          <w:vertAlign w:val="superscript"/>
        </w:rPr>
      </w:pPr>
      <w:r w:rsidRPr="002A23BA">
        <w:rPr>
          <w:rFonts w:ascii="Calibri" w:hAnsi="Calibri"/>
          <w:b/>
        </w:rPr>
        <w:t xml:space="preserve">Closing date: </w:t>
      </w:r>
      <w:r w:rsidR="00301881" w:rsidRPr="002A23BA">
        <w:rPr>
          <w:rFonts w:ascii="Calibri" w:hAnsi="Calibri"/>
          <w:b/>
        </w:rPr>
        <w:t>T</w:t>
      </w:r>
      <w:r w:rsidR="004F19A6">
        <w:rPr>
          <w:rFonts w:ascii="Calibri" w:hAnsi="Calibri"/>
          <w:b/>
        </w:rPr>
        <w:t>uesday 4</w:t>
      </w:r>
      <w:r w:rsidR="0079112E" w:rsidRPr="002A23BA">
        <w:rPr>
          <w:rFonts w:ascii="Calibri" w:hAnsi="Calibri"/>
          <w:b/>
          <w:vertAlign w:val="superscript"/>
        </w:rPr>
        <w:t>th</w:t>
      </w:r>
      <w:r w:rsidR="0079112E" w:rsidRPr="002A23BA">
        <w:rPr>
          <w:rFonts w:ascii="Calibri" w:hAnsi="Calibri"/>
          <w:b/>
        </w:rPr>
        <w:t xml:space="preserve"> October </w:t>
      </w:r>
      <w:r w:rsidR="00301881" w:rsidRPr="002A23BA">
        <w:rPr>
          <w:rFonts w:ascii="Calibri" w:hAnsi="Calibri"/>
          <w:b/>
        </w:rPr>
        <w:t xml:space="preserve">at noon </w:t>
      </w:r>
    </w:p>
    <w:p w14:paraId="7D670637" w14:textId="77777777" w:rsidR="00A17034" w:rsidRDefault="00A17034" w:rsidP="00A17034">
      <w:pPr>
        <w:pStyle w:val="ListParagraph"/>
        <w:numPr>
          <w:ilvl w:val="0"/>
          <w:numId w:val="1"/>
        </w:numPr>
        <w:spacing w:line="360" w:lineRule="auto"/>
      </w:pPr>
      <w:r>
        <w:t>Please state your name and current role:</w:t>
      </w:r>
    </w:p>
    <w:p w14:paraId="0EE31FB2" w14:textId="5FF81CB9" w:rsidR="00A17034" w:rsidRPr="009D5EB7" w:rsidRDefault="00A17034" w:rsidP="008A14FB">
      <w:pPr>
        <w:spacing w:line="360" w:lineRule="auto"/>
        <w:ind w:left="360"/>
      </w:pPr>
      <w:r>
        <w:t>…………………………………………………………………………………………………</w:t>
      </w:r>
      <w:r w:rsidRPr="009D5EB7">
        <w:tab/>
      </w:r>
    </w:p>
    <w:p w14:paraId="3A439C3F" w14:textId="77777777" w:rsidR="00A17034" w:rsidRDefault="00A17034" w:rsidP="00A17034">
      <w:pPr>
        <w:spacing w:line="360" w:lineRule="auto"/>
        <w:rPr>
          <w:rFonts w:ascii="Calibri" w:hAnsi="Calibri"/>
        </w:rPr>
      </w:pPr>
    </w:p>
    <w:p w14:paraId="4ECDF9A6" w14:textId="77777777" w:rsidR="00A17034" w:rsidRDefault="00A17034" w:rsidP="00A17034">
      <w:pPr>
        <w:spacing w:line="360" w:lineRule="auto"/>
        <w:rPr>
          <w:rFonts w:ascii="Calibri" w:hAnsi="Calibri"/>
        </w:rPr>
      </w:pPr>
    </w:p>
    <w:p w14:paraId="03F25D3E" w14:textId="77777777" w:rsidR="008A14FB" w:rsidRDefault="00A17034" w:rsidP="00A17034">
      <w:pPr>
        <w:pStyle w:val="ListParagraph"/>
        <w:numPr>
          <w:ilvl w:val="0"/>
          <w:numId w:val="1"/>
        </w:numPr>
        <w:spacing w:line="360" w:lineRule="auto"/>
      </w:pPr>
      <w:r w:rsidRPr="009D5EB7">
        <w:t>Please set out your experience and competencies for leading th</w:t>
      </w:r>
      <w:r w:rsidR="008A14FB">
        <w:t>is Clinical Academic</w:t>
      </w:r>
    </w:p>
    <w:p w14:paraId="4EEF2A33" w14:textId="3E5D49B7" w:rsidR="00A17034" w:rsidRPr="009D5EB7" w:rsidRDefault="005832BC" w:rsidP="008A14FB">
      <w:pPr>
        <w:pStyle w:val="ListParagraph"/>
        <w:spacing w:line="360" w:lineRule="auto"/>
        <w:ind w:left="1080"/>
      </w:pPr>
      <w:r>
        <w:t>Partnership</w:t>
      </w:r>
      <w:r w:rsidR="00A17034" w:rsidRPr="009D5EB7">
        <w:t xml:space="preserve">. </w:t>
      </w:r>
      <w:r w:rsidR="00A17034" w:rsidRPr="009D5EB7">
        <w:rPr>
          <w:b/>
        </w:rPr>
        <w:t>300 words max:</w:t>
      </w:r>
    </w:p>
    <w:p w14:paraId="4832B8A6" w14:textId="77777777" w:rsidR="00A17034" w:rsidRDefault="00A17034" w:rsidP="00A17034">
      <w:pPr>
        <w:spacing w:line="360" w:lineRule="auto"/>
        <w:rPr>
          <w:rFonts w:ascii="Calibri" w:hAnsi="Calibri"/>
        </w:rPr>
      </w:pPr>
    </w:p>
    <w:p w14:paraId="31596D6B" w14:textId="77777777" w:rsidR="00A17034" w:rsidRDefault="00A17034" w:rsidP="00A17034">
      <w:pPr>
        <w:spacing w:line="360" w:lineRule="auto"/>
        <w:rPr>
          <w:rFonts w:ascii="Calibri" w:hAnsi="Calibri"/>
        </w:rPr>
      </w:pPr>
    </w:p>
    <w:p w14:paraId="4EC7775D" w14:textId="77777777" w:rsidR="00A17034" w:rsidRDefault="00A17034" w:rsidP="00A17034">
      <w:pPr>
        <w:spacing w:line="360" w:lineRule="auto"/>
        <w:rPr>
          <w:rFonts w:ascii="Calibri" w:hAnsi="Calibri"/>
        </w:rPr>
      </w:pPr>
    </w:p>
    <w:p w14:paraId="553B0E4A" w14:textId="77777777" w:rsidR="00A17034" w:rsidRPr="009D5EB7" w:rsidRDefault="00A17034" w:rsidP="00A17034">
      <w:pPr>
        <w:pStyle w:val="ListParagraph"/>
        <w:numPr>
          <w:ilvl w:val="0"/>
          <w:numId w:val="1"/>
        </w:numPr>
        <w:spacing w:line="360" w:lineRule="auto"/>
      </w:pPr>
      <w:r w:rsidRPr="009D5EB7">
        <w:t xml:space="preserve">Describe how you would encourage the delivery of the tripartite mission, in line with </w:t>
      </w:r>
      <w:hyperlink r:id="rId10" w:history="1">
        <w:r w:rsidRPr="009D5EB7">
          <w:rPr>
            <w:rStyle w:val="Hyperlink"/>
          </w:rPr>
          <w:t>the KHP 5 year plan</w:t>
        </w:r>
      </w:hyperlink>
      <w:r w:rsidRPr="009D5EB7">
        <w:t xml:space="preserve"> (please click to access the Five Year Plan online). </w:t>
      </w:r>
      <w:r w:rsidRPr="009D5EB7">
        <w:rPr>
          <w:b/>
        </w:rPr>
        <w:t>300 words max:</w:t>
      </w:r>
    </w:p>
    <w:p w14:paraId="55A00F1D" w14:textId="77777777" w:rsidR="00A17034" w:rsidRDefault="00A17034" w:rsidP="00A17034">
      <w:pPr>
        <w:spacing w:line="360" w:lineRule="auto"/>
        <w:rPr>
          <w:rFonts w:ascii="Calibri" w:hAnsi="Calibri"/>
        </w:rPr>
      </w:pPr>
    </w:p>
    <w:p w14:paraId="2F6BFC00" w14:textId="77777777" w:rsidR="00A17034" w:rsidRDefault="00A17034" w:rsidP="00A17034">
      <w:pPr>
        <w:spacing w:line="360" w:lineRule="auto"/>
        <w:rPr>
          <w:rFonts w:ascii="Calibri" w:hAnsi="Calibri"/>
        </w:rPr>
      </w:pPr>
    </w:p>
    <w:p w14:paraId="569218D9" w14:textId="77777777" w:rsidR="00A17034" w:rsidRPr="005C22FC" w:rsidRDefault="00A17034" w:rsidP="00A17034">
      <w:pPr>
        <w:spacing w:line="360" w:lineRule="auto"/>
        <w:rPr>
          <w:rFonts w:ascii="Calibri" w:hAnsi="Calibri"/>
        </w:rPr>
      </w:pPr>
    </w:p>
    <w:p w14:paraId="3DD0213D" w14:textId="6C564411" w:rsidR="00A17034" w:rsidRPr="009D5EB7" w:rsidRDefault="00A17034" w:rsidP="00A17034">
      <w:pPr>
        <w:pStyle w:val="ListParagraph"/>
        <w:numPr>
          <w:ilvl w:val="0"/>
          <w:numId w:val="1"/>
        </w:numPr>
        <w:spacing w:line="360" w:lineRule="auto"/>
      </w:pPr>
      <w:r w:rsidRPr="009D5EB7">
        <w:t xml:space="preserve">Set out the </w:t>
      </w:r>
      <w:r w:rsidR="005832BC" w:rsidRPr="009D5EB7">
        <w:t>high-level</w:t>
      </w:r>
      <w:r w:rsidRPr="009D5EB7">
        <w:t xml:space="preserve"> vision for helping the </w:t>
      </w:r>
      <w:r w:rsidR="008A14FB">
        <w:t xml:space="preserve">Clinical Academic </w:t>
      </w:r>
      <w:r w:rsidR="005832BC">
        <w:t xml:space="preserve">Partnership </w:t>
      </w:r>
      <w:r w:rsidRPr="009D5EB7">
        <w:t xml:space="preserve">to thrive. </w:t>
      </w:r>
      <w:r w:rsidRPr="009D5EB7">
        <w:rPr>
          <w:b/>
        </w:rPr>
        <w:t>300 words max:</w:t>
      </w:r>
    </w:p>
    <w:p w14:paraId="7497E3EB" w14:textId="77777777" w:rsidR="00A17034" w:rsidRDefault="00A17034" w:rsidP="00A17034">
      <w:pPr>
        <w:spacing w:line="360" w:lineRule="auto"/>
        <w:rPr>
          <w:rFonts w:ascii="Calibri" w:hAnsi="Calibri"/>
        </w:rPr>
      </w:pPr>
    </w:p>
    <w:p w14:paraId="020FA882" w14:textId="5D712D0D" w:rsidR="00A17034" w:rsidRDefault="00A17034" w:rsidP="00A17034">
      <w:pPr>
        <w:spacing w:line="360" w:lineRule="auto"/>
        <w:rPr>
          <w:rFonts w:ascii="Calibri" w:hAnsi="Calibri"/>
        </w:rPr>
      </w:pPr>
    </w:p>
    <w:p w14:paraId="59DA2915" w14:textId="2166F0E9" w:rsidR="008A14FB" w:rsidRDefault="008A14FB" w:rsidP="00A17034">
      <w:pPr>
        <w:spacing w:line="360" w:lineRule="auto"/>
        <w:rPr>
          <w:rFonts w:ascii="Calibri" w:hAnsi="Calibri"/>
        </w:rPr>
      </w:pPr>
    </w:p>
    <w:p w14:paraId="0534CBCD" w14:textId="77777777" w:rsidR="008A14FB" w:rsidRDefault="008A14FB" w:rsidP="00A17034">
      <w:pPr>
        <w:spacing w:line="360" w:lineRule="auto"/>
        <w:rPr>
          <w:rFonts w:ascii="Calibri" w:hAnsi="Calibri"/>
        </w:rPr>
      </w:pPr>
    </w:p>
    <w:p w14:paraId="4595EBB7" w14:textId="77777777" w:rsidR="00A17034" w:rsidRPr="002F3951" w:rsidRDefault="00A17034" w:rsidP="00A17034">
      <w:pPr>
        <w:spacing w:line="360" w:lineRule="auto"/>
        <w:rPr>
          <w:rFonts w:ascii="Calibri" w:hAnsi="Calibri"/>
          <w:b/>
        </w:rPr>
      </w:pPr>
      <w:r w:rsidRPr="002F3951">
        <w:rPr>
          <w:rFonts w:ascii="Calibri" w:hAnsi="Calibri"/>
          <w:b/>
        </w:rPr>
        <w:t>Submitting applications</w:t>
      </w:r>
      <w:r>
        <w:rPr>
          <w:rFonts w:ascii="Calibri" w:hAnsi="Calibri"/>
          <w:b/>
        </w:rPr>
        <w:t>:</w:t>
      </w:r>
    </w:p>
    <w:p w14:paraId="405DE03B" w14:textId="4273748A" w:rsidR="00237757" w:rsidRPr="000C0677" w:rsidRDefault="00A17034" w:rsidP="008115B4">
      <w:pPr>
        <w:spacing w:line="360" w:lineRule="auto"/>
      </w:pPr>
      <w:r>
        <w:rPr>
          <w:rFonts w:ascii="Calibri" w:hAnsi="Calibri"/>
        </w:rPr>
        <w:t xml:space="preserve">Please email this application form and </w:t>
      </w:r>
      <w:r w:rsidRPr="005C22FC">
        <w:rPr>
          <w:rFonts w:ascii="Calibri" w:hAnsi="Calibri"/>
        </w:rPr>
        <w:t>a short CV</w:t>
      </w:r>
      <w:r>
        <w:rPr>
          <w:rFonts w:ascii="Calibri" w:hAnsi="Calibri"/>
        </w:rPr>
        <w:t xml:space="preserve"> to </w:t>
      </w:r>
      <w:hyperlink r:id="rId11" w:history="1">
        <w:r w:rsidRPr="00BE6209">
          <w:rPr>
            <w:rStyle w:val="Hyperlink"/>
            <w:rFonts w:ascii="Calibri" w:hAnsi="Calibri"/>
          </w:rPr>
          <w:t>jill.lockett@kcl.ac.uk</w:t>
        </w:r>
      </w:hyperlink>
      <w:r>
        <w:rPr>
          <w:rFonts w:ascii="Calibri" w:hAnsi="Calibri"/>
        </w:rPr>
        <w:t xml:space="preserve"> by </w:t>
      </w:r>
      <w:r w:rsidR="0064003D">
        <w:rPr>
          <w:rFonts w:ascii="Calibri" w:hAnsi="Calibri"/>
          <w:b/>
          <w:u w:val="single"/>
        </w:rPr>
        <w:t>noon</w:t>
      </w:r>
      <w:r>
        <w:rPr>
          <w:rFonts w:ascii="Calibri" w:hAnsi="Calibri"/>
          <w:b/>
          <w:u w:val="single"/>
        </w:rPr>
        <w:t xml:space="preserve"> on </w:t>
      </w:r>
      <w:r w:rsidR="004F19A6">
        <w:rPr>
          <w:rFonts w:ascii="Calibri" w:hAnsi="Calibri"/>
          <w:b/>
          <w:u w:val="single"/>
        </w:rPr>
        <w:t>Tuesday 4</w:t>
      </w:r>
      <w:r w:rsidR="0064003D" w:rsidRPr="0064003D">
        <w:rPr>
          <w:rFonts w:ascii="Calibri" w:hAnsi="Calibri"/>
          <w:b/>
          <w:u w:val="single"/>
          <w:vertAlign w:val="superscript"/>
        </w:rPr>
        <w:t>th</w:t>
      </w:r>
      <w:r w:rsidR="0064003D">
        <w:rPr>
          <w:rFonts w:ascii="Calibri" w:hAnsi="Calibri"/>
          <w:b/>
          <w:u w:val="single"/>
        </w:rPr>
        <w:t xml:space="preserve"> October 2022</w:t>
      </w:r>
      <w:r>
        <w:rPr>
          <w:rFonts w:ascii="Calibri" w:hAnsi="Calibri"/>
        </w:rPr>
        <w:t xml:space="preserve">. Please note that the proposed date for </w:t>
      </w:r>
      <w:r w:rsidRPr="00B56B3A">
        <w:rPr>
          <w:rFonts w:ascii="Calibri" w:hAnsi="Calibri"/>
          <w:color w:val="595959" w:themeColor="text1" w:themeTint="A6"/>
        </w:rPr>
        <w:t xml:space="preserve">interviews is </w:t>
      </w:r>
      <w:r w:rsidR="0064003D" w:rsidRPr="00B56B3A">
        <w:rPr>
          <w:rFonts w:ascii="Calibri" w:hAnsi="Calibri"/>
          <w:color w:val="595959" w:themeColor="text1" w:themeTint="A6"/>
        </w:rPr>
        <w:t>w/c 10</w:t>
      </w:r>
      <w:r w:rsidR="0064003D" w:rsidRPr="00B56B3A">
        <w:rPr>
          <w:rFonts w:ascii="Calibri" w:hAnsi="Calibri"/>
          <w:color w:val="595959" w:themeColor="text1" w:themeTint="A6"/>
          <w:vertAlign w:val="superscript"/>
        </w:rPr>
        <w:t>th</w:t>
      </w:r>
      <w:r w:rsidR="0064003D" w:rsidRPr="00B56B3A">
        <w:rPr>
          <w:rFonts w:ascii="Calibri" w:hAnsi="Calibri"/>
          <w:color w:val="595959" w:themeColor="text1" w:themeTint="A6"/>
        </w:rPr>
        <w:t xml:space="preserve"> October 2022</w:t>
      </w:r>
      <w:r w:rsidRPr="00B56B3A">
        <w:rPr>
          <w:rFonts w:ascii="Calibri" w:hAnsi="Calibri"/>
          <w:color w:val="595959" w:themeColor="text1" w:themeTint="A6"/>
        </w:rPr>
        <w:t xml:space="preserve">. </w:t>
      </w:r>
    </w:p>
    <w:sectPr w:rsidR="00237757" w:rsidRPr="000C067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4FAA" w14:textId="77777777" w:rsidR="00B8511C" w:rsidRDefault="00B8511C" w:rsidP="00786CBE">
      <w:r>
        <w:separator/>
      </w:r>
    </w:p>
  </w:endnote>
  <w:endnote w:type="continuationSeparator" w:id="0">
    <w:p w14:paraId="0C126036" w14:textId="77777777" w:rsidR="00B8511C" w:rsidRDefault="00B8511C" w:rsidP="0078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phemia">
    <w:altName w:val="Euphemia"/>
    <w:charset w:val="00"/>
    <w:family w:val="swiss"/>
    <w:pitch w:val="variable"/>
    <w:sig w:usb0="8000006F" w:usb1="0000004A" w:usb2="00002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5BC6" w14:textId="79142060" w:rsidR="00786CBE" w:rsidRDefault="008A14FB">
    <w:pPr>
      <w:pStyle w:val="Footer"/>
    </w:pPr>
    <w:r>
      <w:rPr>
        <w:noProof/>
      </w:rPr>
      <w:drawing>
        <wp:inline distT="0" distB="0" distL="0" distR="0" wp14:anchorId="509962F8" wp14:editId="5D71FD6D">
          <wp:extent cx="5727700" cy="52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17BA2" w14:textId="77777777" w:rsidR="00B8511C" w:rsidRDefault="00B8511C" w:rsidP="00786CBE">
      <w:r>
        <w:separator/>
      </w:r>
    </w:p>
  </w:footnote>
  <w:footnote w:type="continuationSeparator" w:id="0">
    <w:p w14:paraId="32A03818" w14:textId="77777777" w:rsidR="00B8511C" w:rsidRDefault="00B8511C" w:rsidP="00786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F7AF" w14:textId="3D6088C6" w:rsidR="00786CBE" w:rsidRDefault="008A14FB" w:rsidP="009A54D5">
    <w:pPr>
      <w:pStyle w:val="Header"/>
      <w:jc w:val="right"/>
    </w:pPr>
    <w:r>
      <w:rPr>
        <w:noProof/>
      </w:rPr>
      <w:drawing>
        <wp:inline distT="0" distB="0" distL="0" distR="0" wp14:anchorId="7D52126A" wp14:editId="142A7F40">
          <wp:extent cx="573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438150"/>
                  </a:xfrm>
                  <a:prstGeom prst="rect">
                    <a:avLst/>
                  </a:prstGeom>
                  <a:noFill/>
                  <a:ln>
                    <a:noFill/>
                  </a:ln>
                </pic:spPr>
              </pic:pic>
            </a:graphicData>
          </a:graphic>
        </wp:inline>
      </w:drawing>
    </w:r>
  </w:p>
  <w:p w14:paraId="11EAF4EE" w14:textId="77777777" w:rsidR="00786CBE" w:rsidRDefault="00786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27A47"/>
    <w:multiLevelType w:val="hybridMultilevel"/>
    <w:tmpl w:val="2D243570"/>
    <w:lvl w:ilvl="0" w:tplc="3C1ED6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6889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034"/>
    <w:rsid w:val="000449DB"/>
    <w:rsid w:val="000C0677"/>
    <w:rsid w:val="00151B43"/>
    <w:rsid w:val="001A688D"/>
    <w:rsid w:val="00237757"/>
    <w:rsid w:val="002A23BA"/>
    <w:rsid w:val="002A304A"/>
    <w:rsid w:val="00301881"/>
    <w:rsid w:val="00306EFA"/>
    <w:rsid w:val="00327A5D"/>
    <w:rsid w:val="0037303A"/>
    <w:rsid w:val="004D0C5A"/>
    <w:rsid w:val="004F19A6"/>
    <w:rsid w:val="00565A93"/>
    <w:rsid w:val="005832BC"/>
    <w:rsid w:val="0064003D"/>
    <w:rsid w:val="006E7C8C"/>
    <w:rsid w:val="00786CBE"/>
    <w:rsid w:val="0079112E"/>
    <w:rsid w:val="007B7DBA"/>
    <w:rsid w:val="008115B4"/>
    <w:rsid w:val="008A14FB"/>
    <w:rsid w:val="008D12D8"/>
    <w:rsid w:val="00937145"/>
    <w:rsid w:val="009A54D5"/>
    <w:rsid w:val="009B2CB7"/>
    <w:rsid w:val="009C5B54"/>
    <w:rsid w:val="00A17034"/>
    <w:rsid w:val="00B56B3A"/>
    <w:rsid w:val="00B8511C"/>
    <w:rsid w:val="00CB5640"/>
    <w:rsid w:val="00D06F3D"/>
    <w:rsid w:val="00D66DB0"/>
    <w:rsid w:val="00D97CA5"/>
    <w:rsid w:val="00DF7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5FDC"/>
  <w15:chartTrackingRefBased/>
  <w15:docId w15:val="{FE03AB3C-6440-47BC-B19A-0F71B69D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034"/>
    <w:rPr>
      <w:rFonts w:ascii="Arial" w:eastAsia="Times New Roman"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nhideWhenUsed/>
    <w:rsid w:val="00237757"/>
    <w:rPr>
      <w:color w:val="0000FF"/>
      <w:u w:val="single"/>
    </w:rPr>
  </w:style>
  <w:style w:type="paragraph" w:styleId="ListParagraph">
    <w:name w:val="List Paragraph"/>
    <w:basedOn w:val="Normal"/>
    <w:uiPriority w:val="34"/>
    <w:qFormat/>
    <w:rsid w:val="00A17034"/>
    <w:pPr>
      <w:spacing w:after="200" w:line="276" w:lineRule="auto"/>
      <w:ind w:left="720"/>
      <w:contextualSpacing/>
    </w:pPr>
    <w:rPr>
      <w:rFonts w:ascii="Calibri" w:eastAsia="Calibri" w:hAnsi="Calibr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ill.lockett@kcl.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kingshealthpartners.org/our-five-year-plan-2020-202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1807116\Downloads\KHP_word_template_2017_original%2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 xmlns="5c39a54e-7e83-4f9c-8860-e00f48881d5a" xsi:nil="true"/>
    <Contact_x0020_person xmlns="5c39a54e-7e83-4f9c-8860-e00f48881d5a" xsi:nil="true"/>
    <_ip_UnifiedCompliancePolicyProperties xmlns="http://schemas.microsoft.com/sharepoint/v3" xsi:nil="true"/>
    <Type_x0020_of_x0020_document xmlns="5c39a54e-7e83-4f9c-8860-e00f48881d5a" xsi:nil="true"/>
    <Date xmlns="5c39a54e-7e83-4f9c-8860-e00f48881d5a" xsi:nil="true"/>
    <DataSource xmlns="5c39a54e-7e83-4f9c-8860-e00f48881d5a">url: </DataSour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BC14FFFB565A47B4F5514874138DCF" ma:contentTypeVersion="20" ma:contentTypeDescription="Create a new document." ma:contentTypeScope="" ma:versionID="f65a336e18da1af592488454cf29f17a">
  <xsd:schema xmlns:xsd="http://www.w3.org/2001/XMLSchema" xmlns:xs="http://www.w3.org/2001/XMLSchema" xmlns:p="http://schemas.microsoft.com/office/2006/metadata/properties" xmlns:ns1="http://schemas.microsoft.com/sharepoint/v3" xmlns:ns2="5c39a54e-7e83-4f9c-8860-e00f48881d5a" xmlns:ns3="0ab3774a-28f4-4f3a-83e7-ea03534cbe00" targetNamespace="http://schemas.microsoft.com/office/2006/metadata/properties" ma:root="true" ma:fieldsID="a995c044f513f8fd6f24c40f776c9a53" ns1:_="" ns2:_="" ns3:_="">
    <xsd:import namespace="http://schemas.microsoft.com/sharepoint/v3"/>
    <xsd:import namespace="5c39a54e-7e83-4f9c-8860-e00f48881d5a"/>
    <xsd:import namespace="0ab3774a-28f4-4f3a-83e7-ea03534cbe00"/>
    <xsd:element name="properties">
      <xsd:complexType>
        <xsd:sequence>
          <xsd:element name="documentManagement">
            <xsd:complexType>
              <xsd:all>
                <xsd:element ref="ns2:MediaServiceMetadata" minOccurs="0"/>
                <xsd:element ref="ns2:MediaServiceFastMetadata" minOccurs="0"/>
                <xsd:element ref="ns2:Contact_x0020_person" minOccurs="0"/>
                <xsd:element ref="ns2:Type_x0020_of_x0020_document" minOccurs="0"/>
                <xsd:element ref="ns2:Date" minOccurs="0"/>
                <xsd:element ref="ns2:DataSource" minOccurs="0"/>
                <xsd:element ref="ns3:SharedWithUsers" minOccurs="0"/>
                <xsd:element ref="ns3:SharedWithDetails" minOccurs="0"/>
                <xsd:element ref="ns2:MediaServiceAutoKeyPoints" minOccurs="0"/>
                <xsd:element ref="ns2:MediaServiceKeyPoints" minOccurs="0"/>
                <xsd:element ref="ns2:Note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39a54e-7e83-4f9c-8860-e00f48881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act_x0020_person" ma:index="10" nillable="true" ma:displayName="Contact person" ma:description="Contact person for this document" ma:list="{0330c2fe-0ceb-4c73-b018-446d4afbfc78}" ma:internalName="Contact_x0020_person" ma:showField="Title">
      <xsd:simpleType>
        <xsd:restriction base="dms:Lookup"/>
      </xsd:simpleType>
    </xsd:element>
    <xsd:element name="Type_x0020_of_x0020_document" ma:index="11" nillable="true" ma:displayName="Type of document" ma:list="{95d1014f-ef96-43b8-a85f-b4c2b983d982}" ma:internalName="Type_x0020_of_x0020_document" ma:showField="Title">
      <xsd:simpleType>
        <xsd:restriction base="dms:Lookup"/>
      </xsd:simpleType>
    </xsd:element>
    <xsd:element name="Date" ma:index="12" nillable="true" ma:displayName="Date" ma:format="DateOnly" ma:internalName="Date">
      <xsd:simpleType>
        <xsd:restriction base="dms:DateTime"/>
      </xsd:simpleType>
    </xsd:element>
    <xsd:element name="DataSource" ma:index="13" nillable="true" ma:displayName="Data Source" ma:default="url: " ma:description="Link to the source of data" ma:format="Dropdown" ma:internalName="DataSource">
      <xsd:simpleType>
        <xsd:restriction base="dms:Text">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 ma:index="18" nillable="true" ma:displayName="Notes" ma:format="Dropdown" ma:internalName="Note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b3774a-28f4-4f3a-83e7-ea03534cbe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Projec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186C5-9BD8-4967-8023-8CF3292ED060}">
  <ds:schemaRefs>
    <ds:schemaRef ds:uri="http://schemas.microsoft.com/office/2006/metadata/properties"/>
    <ds:schemaRef ds:uri="http://schemas.microsoft.com/office/infopath/2007/PartnerControls"/>
    <ds:schemaRef ds:uri="http://schemas.microsoft.com/sharepoint/v3"/>
    <ds:schemaRef ds:uri="5c39a54e-7e83-4f9c-8860-e00f48881d5a"/>
  </ds:schemaRefs>
</ds:datastoreItem>
</file>

<file path=customXml/itemProps2.xml><?xml version="1.0" encoding="utf-8"?>
<ds:datastoreItem xmlns:ds="http://schemas.openxmlformats.org/officeDocument/2006/customXml" ds:itemID="{DC7C7274-D612-48FD-9BC3-73D884FE332A}">
  <ds:schemaRefs>
    <ds:schemaRef ds:uri="http://schemas.microsoft.com/sharepoint/v3/contenttype/forms"/>
  </ds:schemaRefs>
</ds:datastoreItem>
</file>

<file path=customXml/itemProps3.xml><?xml version="1.0" encoding="utf-8"?>
<ds:datastoreItem xmlns:ds="http://schemas.openxmlformats.org/officeDocument/2006/customXml" ds:itemID="{D28984EE-80DF-4C11-A4CB-A9ECC7DFD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39a54e-7e83-4f9c-8860-e00f48881d5a"/>
    <ds:schemaRef ds:uri="0ab3774a-28f4-4f3a-83e7-ea03534cb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KHP_word_template_2017_original (5).dot</Template>
  <TotalTime>0</TotalTime>
  <Pages>1</Pages>
  <Words>217</Words>
  <Characters>1240</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Marshall-Hall, Christin</dc:creator>
  <cp:keywords/>
  <cp:lastModifiedBy>Sparks, Joe</cp:lastModifiedBy>
  <cp:revision>2</cp:revision>
  <dcterms:created xsi:type="dcterms:W3CDTF">2022-09-16T15:36:00Z</dcterms:created>
  <dcterms:modified xsi:type="dcterms:W3CDTF">2022-09-16T15:36:00Z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0x010100E6BC14FFFB565A47B4F5514874138DCF</vt:lpwstr>
  </property>
</Properties>
</file>